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14:paraId="4D24974F" w14:textId="77777777"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7F7A" w14:textId="77777777"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65E82206"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</w:t>
            </w:r>
            <w:r w:rsidR="0063393B">
              <w:rPr>
                <w:b/>
                <w:color w:val="000080"/>
                <w:sz w:val="22"/>
              </w:rPr>
              <w:t>sam</w:t>
            </w:r>
            <w:r w:rsidR="00A57B03">
              <w:rPr>
                <w:b/>
                <w:color w:val="000080"/>
                <w:sz w:val="22"/>
              </w:rPr>
              <w:t xml:space="preserve">edi </w:t>
            </w:r>
            <w:r w:rsidR="0063393B">
              <w:rPr>
                <w:b/>
                <w:color w:val="000080"/>
                <w:sz w:val="22"/>
              </w:rPr>
              <w:t>3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201</w:t>
            </w:r>
            <w:r w:rsidR="0063393B">
              <w:rPr>
                <w:b/>
                <w:color w:val="000080"/>
                <w:sz w:val="22"/>
              </w:rPr>
              <w:t>9</w:t>
            </w:r>
            <w:r w:rsidR="0026567C">
              <w:rPr>
                <w:b/>
                <w:color w:val="000080"/>
                <w:sz w:val="22"/>
              </w:rPr>
              <w:t xml:space="preserve"> à 10 heures</w:t>
            </w:r>
          </w:p>
          <w:p w14:paraId="21F454A7" w14:textId="77777777"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>Salle municipale de Crépon</w:t>
            </w:r>
          </w:p>
          <w:p w14:paraId="35604E08" w14:textId="77777777" w:rsidR="001579C1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 w:rsidRPr="0026567C">
              <w:rPr>
                <w:b/>
                <w:color w:val="000080"/>
                <w:sz w:val="18"/>
              </w:rPr>
              <w:t>3, route d'Arromanches - 14480 Crépon</w:t>
            </w:r>
          </w:p>
          <w:p w14:paraId="4A9E47B2" w14:textId="77777777"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14:paraId="353159BF" w14:textId="77777777"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14:paraId="393A4822" w14:textId="77777777" w:rsidR="00BC0C89" w:rsidRPr="00596873" w:rsidRDefault="00BC0C89" w:rsidP="00060C00">
            <w:pPr>
              <w:rPr>
                <w:sz w:val="22"/>
              </w:rPr>
            </w:pPr>
          </w:p>
        </w:tc>
      </w:tr>
    </w:tbl>
    <w:p w14:paraId="471F4A9B" w14:textId="77777777" w:rsidR="00727852" w:rsidRPr="00596873" w:rsidRDefault="00727852" w:rsidP="00060C00">
      <w:pPr>
        <w:rPr>
          <w:sz w:val="22"/>
        </w:rPr>
      </w:pPr>
    </w:p>
    <w:p w14:paraId="167DE524" w14:textId="77777777"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14:paraId="76CC5ED5" w14:textId="77777777" w:rsidR="0057737A" w:rsidRPr="0057737A" w:rsidRDefault="0057737A" w:rsidP="0057737A">
      <w:pPr>
        <w:rPr>
          <w:sz w:val="20"/>
          <w:szCs w:val="20"/>
        </w:rPr>
      </w:pPr>
    </w:p>
    <w:p w14:paraId="195EF988" w14:textId="77777777" w:rsidR="00727852" w:rsidRDefault="00727852" w:rsidP="0057737A">
      <w:pPr>
        <w:rPr>
          <w:sz w:val="20"/>
          <w:szCs w:val="20"/>
        </w:rPr>
      </w:pPr>
    </w:p>
    <w:p w14:paraId="6B979C76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14:paraId="325A54B4" w14:textId="77777777" w:rsidR="0057737A" w:rsidRPr="0057737A" w:rsidRDefault="0057737A" w:rsidP="0057737A">
      <w:pPr>
        <w:rPr>
          <w:sz w:val="20"/>
          <w:szCs w:val="20"/>
        </w:rPr>
      </w:pPr>
    </w:p>
    <w:p w14:paraId="4E703E5A" w14:textId="77777777" w:rsidR="00727852" w:rsidRDefault="00727852" w:rsidP="0057737A">
      <w:pPr>
        <w:rPr>
          <w:sz w:val="20"/>
          <w:szCs w:val="20"/>
        </w:rPr>
      </w:pPr>
    </w:p>
    <w:p w14:paraId="4314EF0B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14:paraId="15234580" w14:textId="77777777" w:rsidR="0057737A" w:rsidRPr="0057737A" w:rsidRDefault="0057737A" w:rsidP="0057737A">
      <w:pPr>
        <w:rPr>
          <w:sz w:val="20"/>
          <w:szCs w:val="20"/>
        </w:rPr>
      </w:pPr>
    </w:p>
    <w:p w14:paraId="052E0470" w14:textId="77777777" w:rsidR="00727852" w:rsidRDefault="00727852" w:rsidP="0057737A">
      <w:pPr>
        <w:rPr>
          <w:sz w:val="20"/>
          <w:szCs w:val="20"/>
        </w:rPr>
      </w:pPr>
    </w:p>
    <w:p w14:paraId="516CF45C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14:paraId="5BE745B0" w14:textId="77777777" w:rsidR="0057737A" w:rsidRPr="0057737A" w:rsidRDefault="0057737A" w:rsidP="0057737A">
      <w:pPr>
        <w:rPr>
          <w:sz w:val="20"/>
          <w:szCs w:val="20"/>
        </w:rPr>
      </w:pPr>
    </w:p>
    <w:p w14:paraId="526949BA" w14:textId="77777777" w:rsidR="00727852" w:rsidRDefault="00727852" w:rsidP="0057737A">
      <w:pPr>
        <w:rPr>
          <w:sz w:val="20"/>
          <w:szCs w:val="20"/>
        </w:rPr>
      </w:pPr>
    </w:p>
    <w:p w14:paraId="2C3E47C7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14:paraId="6C5463A6" w14:textId="77777777" w:rsidR="0057737A" w:rsidRPr="0057737A" w:rsidRDefault="0057737A" w:rsidP="0057737A">
      <w:pPr>
        <w:rPr>
          <w:sz w:val="20"/>
          <w:szCs w:val="20"/>
        </w:rPr>
      </w:pPr>
    </w:p>
    <w:p w14:paraId="7C7FC6A5" w14:textId="77777777" w:rsidR="00727852" w:rsidRDefault="00727852" w:rsidP="0057737A">
      <w:pPr>
        <w:rPr>
          <w:sz w:val="20"/>
          <w:szCs w:val="20"/>
        </w:rPr>
      </w:pPr>
    </w:p>
    <w:p w14:paraId="4CF4A525" w14:textId="77777777"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76B34991"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63393B">
        <w:rPr>
          <w:sz w:val="20"/>
          <w:szCs w:val="20"/>
        </w:rPr>
        <w:t>samedi 3</w:t>
      </w:r>
      <w:r w:rsidR="0026567C" w:rsidRPr="0026567C">
        <w:rPr>
          <w:sz w:val="20"/>
          <w:szCs w:val="20"/>
        </w:rPr>
        <w:t xml:space="preserve"> août 201</w:t>
      </w:r>
      <w:r w:rsidR="0063393B">
        <w:rPr>
          <w:sz w:val="20"/>
          <w:szCs w:val="20"/>
        </w:rPr>
        <w:t>9</w:t>
      </w:r>
      <w:r w:rsidR="0026567C" w:rsidRPr="0026567C">
        <w:rPr>
          <w:sz w:val="20"/>
          <w:szCs w:val="20"/>
        </w:rPr>
        <w:t xml:space="preserve"> à 10 heures </w:t>
      </w:r>
    </w:p>
    <w:p w14:paraId="53AD372B" w14:textId="77777777"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municipale de Crépon : 3, route d'Arromanches - 14480 Crépon</w:t>
      </w:r>
    </w:p>
    <w:p w14:paraId="372A4E1B" w14:textId="77777777"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14:paraId="6EA80458" w14:textId="77777777" w:rsidTr="00F4774F">
        <w:tc>
          <w:tcPr>
            <w:tcW w:w="4605" w:type="dxa"/>
            <w:shd w:val="clear" w:color="auto" w:fill="auto"/>
          </w:tcPr>
          <w:p w14:paraId="2C232E5F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14:paraId="5CB6C0A9" w14:textId="77777777" w:rsidR="00727852" w:rsidRDefault="00727852" w:rsidP="00BC0C89">
            <w:pPr>
              <w:rPr>
                <w:sz w:val="20"/>
                <w:szCs w:val="20"/>
              </w:rPr>
            </w:pPr>
          </w:p>
          <w:p w14:paraId="6A09FE8A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14:paraId="1C76EA99" w14:textId="77777777"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14:paraId="1912A9BB" w14:textId="77777777" w:rsidR="001579C1" w:rsidRDefault="001579C1" w:rsidP="001579C1">
            <w:pPr>
              <w:rPr>
                <w:sz w:val="20"/>
                <w:szCs w:val="20"/>
              </w:rPr>
            </w:pPr>
          </w:p>
          <w:p w14:paraId="7C061C9C" w14:textId="77777777" w:rsidR="00727852" w:rsidRPr="002E08FF" w:rsidRDefault="00727852" w:rsidP="001579C1">
            <w:pPr>
              <w:rPr>
                <w:sz w:val="20"/>
                <w:szCs w:val="20"/>
              </w:rPr>
            </w:pPr>
          </w:p>
          <w:p w14:paraId="118476EC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21D3051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3777168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14:paraId="3EBB92DD" w14:textId="77777777" w:rsidR="00060C00" w:rsidRDefault="00060C00" w:rsidP="001579C1">
      <w:pPr>
        <w:jc w:val="center"/>
        <w:rPr>
          <w:i/>
          <w:sz w:val="18"/>
          <w:szCs w:val="20"/>
        </w:rPr>
      </w:pPr>
      <w:bookmarkStart w:id="0" w:name="_GoBack"/>
      <w:bookmarkEnd w:id="0"/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6A4C9" w14:textId="77777777" w:rsidR="00C11C97" w:rsidRDefault="00C11C97">
      <w:r>
        <w:separator/>
      </w:r>
    </w:p>
  </w:endnote>
  <w:endnote w:type="continuationSeparator" w:id="0">
    <w:p w14:paraId="285F5C15" w14:textId="77777777" w:rsidR="00C11C97" w:rsidRDefault="00C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14:paraId="7F08B7B8" w14:textId="77777777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14:paraId="02F6D155" w14:textId="77777777"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14:paraId="51C9696B" w14:textId="77777777"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14:paraId="36DE08EA" w14:textId="77777777" w:rsidR="00BC3A61" w:rsidRDefault="00BC3A61">
          <w:pPr>
            <w:pStyle w:val="Pieddepage"/>
          </w:pPr>
        </w:p>
      </w:tc>
    </w:tr>
    <w:tr w:rsidR="00BC3A61" w14:paraId="2A654307" w14:textId="77777777" w:rsidTr="005C48D0">
      <w:tc>
        <w:tcPr>
          <w:tcW w:w="993" w:type="dxa"/>
          <w:shd w:val="clear" w:color="auto" w:fill="auto"/>
        </w:tcPr>
        <w:p w14:paraId="0C7D0F53" w14:textId="77777777"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14:paraId="34C191D5" w14:textId="77777777"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14:paraId="01047871" w14:textId="77777777" w:rsidR="00BC3A61" w:rsidRDefault="00BC0C89" w:rsidP="00BC0C89">
          <w:pPr>
            <w:pStyle w:val="Pieddepage"/>
            <w:jc w:val="center"/>
          </w:pPr>
          <w:r>
            <w:t>http://www.libre-horizon.com</w:t>
          </w:r>
        </w:p>
      </w:tc>
      <w:tc>
        <w:tcPr>
          <w:tcW w:w="1134" w:type="dxa"/>
          <w:shd w:val="clear" w:color="auto" w:fill="auto"/>
        </w:tcPr>
        <w:p w14:paraId="238D3549" w14:textId="77777777" w:rsidR="00BC3A61" w:rsidRDefault="00BC3A61">
          <w:pPr>
            <w:pStyle w:val="Pieddepage"/>
          </w:pPr>
        </w:p>
        <w:p w14:paraId="7B41E7C4" w14:textId="77777777"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14:paraId="09C9264F" w14:textId="77777777"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7C683" w14:textId="77777777" w:rsidR="00C11C97" w:rsidRDefault="00C11C97">
      <w:r>
        <w:separator/>
      </w:r>
    </w:p>
  </w:footnote>
  <w:footnote w:type="continuationSeparator" w:id="0">
    <w:p w14:paraId="415D20F9" w14:textId="77777777" w:rsidR="00C11C97" w:rsidRDefault="00C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9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ATEXO</dc:title>
  <dc:subject>ATEXO</dc:subject>
  <dc:creator>ATEXO</dc:creator>
  <cp:lastModifiedBy>Laurent MALHOMME</cp:lastModifiedBy>
  <cp:revision>7</cp:revision>
  <cp:lastPrinted>2015-04-25T09:02:00Z</cp:lastPrinted>
  <dcterms:created xsi:type="dcterms:W3CDTF">2016-07-16T14:15:00Z</dcterms:created>
  <dcterms:modified xsi:type="dcterms:W3CDTF">2019-07-20T09:27:00Z</dcterms:modified>
</cp:coreProperties>
</file>