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51612DF6"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63393B">
              <w:rPr>
                <w:b/>
                <w:color w:val="000080"/>
                <w:sz w:val="22"/>
              </w:rPr>
              <w:t>sam</w:t>
            </w:r>
            <w:r w:rsidR="00A57B03">
              <w:rPr>
                <w:b/>
                <w:color w:val="000080"/>
                <w:sz w:val="22"/>
              </w:rPr>
              <w:t xml:space="preserve">edi </w:t>
            </w:r>
            <w:r w:rsidR="0077107C">
              <w:rPr>
                <w:b/>
                <w:color w:val="000080"/>
                <w:sz w:val="22"/>
              </w:rPr>
              <w:t>1</w:t>
            </w:r>
            <w:r w:rsidR="00BC6FA6">
              <w:rPr>
                <w:b/>
                <w:color w:val="000080"/>
                <w:sz w:val="22"/>
              </w:rPr>
              <w:t>6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</w:t>
            </w:r>
            <w:r w:rsidR="00C85BA4">
              <w:rPr>
                <w:b/>
                <w:color w:val="000080"/>
                <w:sz w:val="22"/>
              </w:rPr>
              <w:t>2</w:t>
            </w:r>
            <w:r w:rsidR="00BC6FA6">
              <w:rPr>
                <w:b/>
                <w:color w:val="000080"/>
                <w:sz w:val="22"/>
              </w:rPr>
              <w:t>5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14:paraId="21F454A7" w14:textId="6D2F9E1F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 xml:space="preserve">Salle </w:t>
            </w:r>
            <w:r w:rsidR="0077107C">
              <w:rPr>
                <w:b/>
                <w:color w:val="000080"/>
                <w:sz w:val="18"/>
              </w:rPr>
              <w:t xml:space="preserve">du Conseil, Mairie </w:t>
            </w:r>
            <w:r w:rsidRPr="0026567C">
              <w:rPr>
                <w:b/>
                <w:color w:val="000080"/>
                <w:sz w:val="18"/>
              </w:rPr>
              <w:t>de Crépon</w:t>
            </w:r>
          </w:p>
          <w:p w14:paraId="35604E08" w14:textId="50AA6199" w:rsidR="001579C1" w:rsidRDefault="007710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18"/>
              </w:rPr>
              <w:t>2</w:t>
            </w:r>
            <w:r w:rsidR="0026567C" w:rsidRPr="0026567C">
              <w:rPr>
                <w:b/>
                <w:color w:val="000080"/>
                <w:sz w:val="18"/>
              </w:rPr>
              <w:t>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7777777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2EF000DC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 xml:space="preserve">samedi </w:t>
      </w:r>
      <w:r w:rsidR="0077107C">
        <w:rPr>
          <w:sz w:val="20"/>
          <w:szCs w:val="20"/>
        </w:rPr>
        <w:t>1</w:t>
      </w:r>
      <w:r w:rsidR="00BC6FA6">
        <w:rPr>
          <w:sz w:val="20"/>
          <w:szCs w:val="20"/>
        </w:rPr>
        <w:t>6</w:t>
      </w:r>
      <w:r w:rsidR="0026567C" w:rsidRPr="0026567C">
        <w:rPr>
          <w:sz w:val="20"/>
          <w:szCs w:val="20"/>
        </w:rPr>
        <w:t xml:space="preserve"> août 20</w:t>
      </w:r>
      <w:r w:rsidR="00C85BA4">
        <w:rPr>
          <w:sz w:val="20"/>
          <w:szCs w:val="20"/>
        </w:rPr>
        <w:t>2</w:t>
      </w:r>
      <w:r w:rsidR="00BC6FA6">
        <w:rPr>
          <w:sz w:val="20"/>
          <w:szCs w:val="20"/>
        </w:rPr>
        <w:t>5</w:t>
      </w:r>
      <w:r w:rsidR="0026567C" w:rsidRPr="0026567C">
        <w:rPr>
          <w:sz w:val="20"/>
          <w:szCs w:val="20"/>
        </w:rPr>
        <w:t xml:space="preserve"> à 10 heures </w:t>
      </w:r>
    </w:p>
    <w:p w14:paraId="53AD372B" w14:textId="488BAF95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</w:t>
      </w:r>
      <w:r w:rsidR="0077107C">
        <w:rPr>
          <w:sz w:val="20"/>
          <w:szCs w:val="20"/>
        </w:rPr>
        <w:t xml:space="preserve">du Conseil, Mairie </w:t>
      </w:r>
      <w:r w:rsidRPr="0026567C">
        <w:rPr>
          <w:sz w:val="20"/>
          <w:szCs w:val="20"/>
        </w:rPr>
        <w:t xml:space="preserve">de Crépon : </w:t>
      </w:r>
      <w:r w:rsidR="0077107C">
        <w:rPr>
          <w:sz w:val="20"/>
          <w:szCs w:val="20"/>
        </w:rPr>
        <w:t>2</w:t>
      </w:r>
      <w:r w:rsidRPr="0026567C">
        <w:rPr>
          <w:sz w:val="20"/>
          <w:szCs w:val="20"/>
        </w:rPr>
        <w:t>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77777777"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7FD6A" w14:textId="77777777" w:rsidR="00107914" w:rsidRDefault="00107914">
      <w:r>
        <w:separator/>
      </w:r>
    </w:p>
  </w:endnote>
  <w:endnote w:type="continuationSeparator" w:id="0">
    <w:p w14:paraId="38EE2EBB" w14:textId="77777777" w:rsidR="00107914" w:rsidRDefault="0010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68DE878D" w:rsidR="00BC3A61" w:rsidRDefault="00BC0C89" w:rsidP="00BC0C89">
          <w:pPr>
            <w:pStyle w:val="Pieddepage"/>
            <w:jc w:val="center"/>
          </w:pPr>
          <w:r>
            <w:t>http://www.libre-horizon.com</w:t>
          </w:r>
          <w:r w:rsidR="00C85BA4">
            <w:t xml:space="preserve"> - </w:t>
          </w:r>
          <w:r w:rsidR="00C85BA4" w:rsidRPr="00C85BA4">
            <w:t>Référence Préfecture W141001232</w:t>
          </w:r>
        </w:p>
      </w:tc>
      <w:tc>
        <w:tcPr>
          <w:tcW w:w="1134" w:type="dxa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9F439" w14:textId="77777777" w:rsidR="00107914" w:rsidRDefault="00107914">
      <w:r>
        <w:separator/>
      </w:r>
    </w:p>
  </w:footnote>
  <w:footnote w:type="continuationSeparator" w:id="0">
    <w:p w14:paraId="17553A39" w14:textId="77777777" w:rsidR="00107914" w:rsidRDefault="0010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425527">
    <w:abstractNumId w:val="4"/>
  </w:num>
  <w:num w:numId="2" w16cid:durableId="1440251258">
    <w:abstractNumId w:val="6"/>
  </w:num>
  <w:num w:numId="3" w16cid:durableId="899440448">
    <w:abstractNumId w:val="2"/>
  </w:num>
  <w:num w:numId="4" w16cid:durableId="346950646">
    <w:abstractNumId w:val="0"/>
  </w:num>
  <w:num w:numId="5" w16cid:durableId="792361643">
    <w:abstractNumId w:val="3"/>
  </w:num>
  <w:num w:numId="6" w16cid:durableId="2118792125">
    <w:abstractNumId w:val="1"/>
  </w:num>
  <w:num w:numId="7" w16cid:durableId="1411077161">
    <w:abstractNumId w:val="8"/>
  </w:num>
  <w:num w:numId="8" w16cid:durableId="1381633995">
    <w:abstractNumId w:val="7"/>
  </w:num>
  <w:num w:numId="9" w16cid:durableId="4226042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07914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29F2"/>
    <w:rsid w:val="004E4495"/>
    <w:rsid w:val="004E4E84"/>
    <w:rsid w:val="004E652C"/>
    <w:rsid w:val="004E6EBE"/>
    <w:rsid w:val="004F0392"/>
    <w:rsid w:val="004F0686"/>
    <w:rsid w:val="004F25AC"/>
    <w:rsid w:val="004F2A7D"/>
    <w:rsid w:val="004F46B5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107C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8F76C4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5C48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6FA6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2CB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35F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14</cp:revision>
  <cp:lastPrinted>2023-08-05T14:53:00Z</cp:lastPrinted>
  <dcterms:created xsi:type="dcterms:W3CDTF">2016-07-16T14:15:00Z</dcterms:created>
  <dcterms:modified xsi:type="dcterms:W3CDTF">2025-08-10T17:28:00Z</dcterms:modified>
</cp:coreProperties>
</file>